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DD6" w:rsidRDefault="00D10DD6" w:rsidP="004874BC">
      <w:pPr>
        <w:pStyle w:val="NormalWeb"/>
        <w:shd w:val="clear" w:color="auto" w:fill="FFFFFF"/>
        <w:spacing w:line="300" w:lineRule="atLeast"/>
        <w:jc w:val="center"/>
        <w:rPr>
          <w:color w:val="000000"/>
          <w:sz w:val="44"/>
          <w:szCs w:val="44"/>
        </w:rPr>
      </w:pPr>
    </w:p>
    <w:p w:rsidR="00D10DD6" w:rsidRPr="00A37655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FF0000"/>
          <w:sz w:val="96"/>
          <w:szCs w:val="96"/>
        </w:rPr>
      </w:pPr>
      <w:r w:rsidRPr="00A37655">
        <w:rPr>
          <w:color w:val="000000"/>
          <w:sz w:val="72"/>
          <w:szCs w:val="72"/>
        </w:rPr>
        <w:t>Конспект заняття з декоративно-ужиткового мистецтва</w:t>
      </w:r>
      <w:r w:rsidRPr="00A37655">
        <w:rPr>
          <w:color w:val="000000"/>
          <w:sz w:val="72"/>
          <w:szCs w:val="72"/>
        </w:rPr>
        <w:br/>
        <w:t xml:space="preserve"> </w:t>
      </w:r>
      <w:r w:rsidRPr="00A37655">
        <w:rPr>
          <w:color w:val="000000"/>
          <w:sz w:val="72"/>
          <w:szCs w:val="72"/>
        </w:rPr>
        <w:br/>
      </w:r>
      <w:r w:rsidRPr="00A37655">
        <w:rPr>
          <w:b/>
          <w:color w:val="FF0000"/>
          <w:sz w:val="96"/>
          <w:szCs w:val="96"/>
        </w:rPr>
        <w:t>«Бісерні фантазії»</w:t>
      </w:r>
    </w:p>
    <w:p w:rsidR="00D10DD6" w:rsidRPr="00A37655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72"/>
          <w:szCs w:val="72"/>
        </w:rPr>
      </w:pPr>
    </w:p>
    <w:p w:rsidR="00D10DD6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44"/>
          <w:szCs w:val="44"/>
        </w:rPr>
      </w:pPr>
    </w:p>
    <w:p w:rsidR="00D10DD6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44"/>
          <w:szCs w:val="44"/>
        </w:rPr>
      </w:pPr>
      <w:r w:rsidRPr="00A00209">
        <w:rPr>
          <w:noProof/>
          <w:color w:val="00000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05.25pt;height:228.75pt;visibility:visible">
            <v:imagedata r:id="rId5" o:title=""/>
          </v:shape>
        </w:pict>
      </w:r>
    </w:p>
    <w:p w:rsidR="00D10DD6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noProof/>
          <w:color w:val="000000"/>
          <w:sz w:val="44"/>
          <w:szCs w:val="44"/>
        </w:rPr>
      </w:pPr>
    </w:p>
    <w:p w:rsidR="00D10DD6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44"/>
          <w:szCs w:val="44"/>
        </w:rPr>
      </w:pPr>
    </w:p>
    <w:p w:rsidR="00D10DD6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000000"/>
          <w:sz w:val="44"/>
          <w:szCs w:val="44"/>
        </w:rPr>
      </w:pPr>
    </w:p>
    <w:p w:rsidR="00D10DD6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right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                    </w:t>
      </w:r>
      <w:r w:rsidRPr="00650A43">
        <w:rPr>
          <w:color w:val="000000"/>
          <w:sz w:val="44"/>
          <w:szCs w:val="44"/>
        </w:rPr>
        <w:t>Розробила:</w:t>
      </w:r>
      <w:r>
        <w:rPr>
          <w:color w:val="000000"/>
          <w:sz w:val="44"/>
          <w:szCs w:val="44"/>
        </w:rPr>
        <w:t xml:space="preserve"> </w:t>
      </w:r>
      <w:r w:rsidRPr="00650A43">
        <w:rPr>
          <w:color w:val="000000"/>
          <w:sz w:val="44"/>
          <w:szCs w:val="44"/>
        </w:rPr>
        <w:t>керівник гуртка</w:t>
      </w:r>
    </w:p>
    <w:p w:rsidR="00D10DD6" w:rsidRPr="00650A43" w:rsidRDefault="00D10DD6" w:rsidP="004874BC">
      <w:pPr>
        <w:pStyle w:val="NormalWeb"/>
        <w:shd w:val="clear" w:color="auto" w:fill="FFFFFF"/>
        <w:spacing w:before="0" w:beforeAutospacing="0" w:after="0" w:afterAutospacing="0" w:line="300" w:lineRule="atLeast"/>
        <w:jc w:val="right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                                  </w:t>
      </w:r>
      <w:r w:rsidRPr="00650A43">
        <w:rPr>
          <w:color w:val="000000"/>
          <w:sz w:val="44"/>
          <w:szCs w:val="44"/>
        </w:rPr>
        <w:t>«Сувенірна майстерня»</w:t>
      </w:r>
      <w:r w:rsidRPr="00650A43">
        <w:rPr>
          <w:color w:val="000000"/>
          <w:sz w:val="44"/>
          <w:szCs w:val="44"/>
        </w:rPr>
        <w:br/>
      </w:r>
      <w:r>
        <w:rPr>
          <w:color w:val="000000"/>
          <w:sz w:val="44"/>
          <w:szCs w:val="44"/>
        </w:rPr>
        <w:t xml:space="preserve">                     </w:t>
      </w:r>
      <w:r w:rsidRPr="00650A43">
        <w:rPr>
          <w:color w:val="000000"/>
          <w:sz w:val="44"/>
          <w:szCs w:val="44"/>
        </w:rPr>
        <w:t>Медвєдєва О.В</w:t>
      </w:r>
    </w:p>
    <w:p w:rsidR="00D10DD6" w:rsidRPr="004874BC" w:rsidRDefault="00D10DD6" w:rsidP="004874BC">
      <w:pPr>
        <w:pBdr>
          <w:bottom w:val="single" w:sz="6" w:space="1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  <w:lang w:val="uk-UA" w:eastAsia="ru-RU"/>
        </w:rPr>
      </w:pPr>
    </w:p>
    <w:p w:rsidR="00D10DD6" w:rsidRPr="004D7D8D" w:rsidRDefault="00D10DD6" w:rsidP="007563A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lang w:eastAsia="ru-RU"/>
        </w:rPr>
      </w:pPr>
      <w:r w:rsidRPr="004D7D8D">
        <w:rPr>
          <w:rFonts w:ascii="Times New Roman" w:hAnsi="Times New Roman"/>
          <w:vanish/>
          <w:sz w:val="28"/>
          <w:szCs w:val="28"/>
          <w:lang w:eastAsia="ru-RU"/>
        </w:rPr>
        <w:t>Начало формы</w:t>
      </w:r>
    </w:p>
    <w:p w:rsidR="00D10DD6" w:rsidRPr="00D22F0F" w:rsidRDefault="00D10DD6" w:rsidP="00121327">
      <w:pPr>
        <w:spacing w:after="0" w:line="300" w:lineRule="atLeast"/>
        <w:outlineLvl w:val="0"/>
        <w:rPr>
          <w:rFonts w:ascii="Times New Roman" w:hAnsi="Times New Roman"/>
          <w:kern w:val="36"/>
          <w:sz w:val="52"/>
          <w:szCs w:val="52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ТЕМА:</w:t>
      </w:r>
      <w:r w:rsidRPr="004D7D8D">
        <w:rPr>
          <w:rFonts w:ascii="Times New Roman" w:hAnsi="Times New Roman"/>
          <w:sz w:val="28"/>
          <w:szCs w:val="28"/>
          <w:lang w:eastAsia="ru-RU"/>
        </w:rPr>
        <w:t>  </w:t>
      </w:r>
      <w:r w:rsidRPr="00D22F0F">
        <w:rPr>
          <w:rFonts w:ascii="Times New Roman" w:hAnsi="Times New Roman"/>
          <w:b/>
          <w:bCs/>
          <w:sz w:val="36"/>
          <w:szCs w:val="36"/>
          <w:lang w:eastAsia="ru-RU"/>
        </w:rPr>
        <w:t>Бісерні фантазії.</w:t>
      </w:r>
    </w:p>
    <w:p w:rsidR="00D10DD6" w:rsidRPr="004D7D8D" w:rsidRDefault="00D10DD6" w:rsidP="0012132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МЕТА:</w:t>
      </w:r>
      <w:r w:rsidRPr="004D7D8D">
        <w:rPr>
          <w:rFonts w:ascii="Times New Roman" w:hAnsi="Times New Roman"/>
          <w:sz w:val="28"/>
          <w:szCs w:val="28"/>
          <w:lang w:eastAsia="ru-RU"/>
        </w:rPr>
        <w:t xml:space="preserve">   познайомити учнів з відомостями про історію виникнення  та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4D7D8D">
        <w:rPr>
          <w:rFonts w:ascii="Times New Roman" w:hAnsi="Times New Roman"/>
          <w:sz w:val="28"/>
          <w:szCs w:val="28"/>
          <w:lang w:eastAsia="ru-RU"/>
        </w:rPr>
        <w:t>розвиток бісероплетіння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D10DD6" w:rsidRPr="004D7D8D" w:rsidRDefault="00D10DD6" w:rsidP="0012132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створити атмосферу активної пізнавальної діяльності учнів,</w:t>
      </w:r>
    </w:p>
    <w:p w:rsidR="00D10DD6" w:rsidRPr="004D7D8D" w:rsidRDefault="00D10DD6" w:rsidP="0012132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розвивати фантазію, творчу уяву, вміння співпрацювати під час групової  роботи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D10DD6" w:rsidRPr="004D7D8D" w:rsidRDefault="00D10DD6" w:rsidP="0012132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формувати вміння та навички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D8D">
        <w:rPr>
          <w:rFonts w:ascii="Times New Roman" w:hAnsi="Times New Roman"/>
          <w:sz w:val="28"/>
          <w:szCs w:val="28"/>
          <w:lang w:eastAsia="ru-RU"/>
        </w:rPr>
        <w:t xml:space="preserve"> використовувати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D8D">
        <w:rPr>
          <w:rFonts w:ascii="Times New Roman" w:hAnsi="Times New Roman"/>
          <w:sz w:val="28"/>
          <w:szCs w:val="28"/>
          <w:lang w:eastAsia="ru-RU"/>
        </w:rPr>
        <w:t xml:space="preserve"> різні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D8D">
        <w:rPr>
          <w:rFonts w:ascii="Times New Roman" w:hAnsi="Times New Roman"/>
          <w:sz w:val="28"/>
          <w:szCs w:val="28"/>
          <w:lang w:eastAsia="ru-RU"/>
        </w:rPr>
        <w:t xml:space="preserve"> види та способи бісероплетіння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D8D">
        <w:rPr>
          <w:rFonts w:ascii="Times New Roman" w:hAnsi="Times New Roman"/>
          <w:sz w:val="28"/>
          <w:szCs w:val="28"/>
          <w:lang w:eastAsia="ru-RU"/>
        </w:rPr>
        <w:t>під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D8D">
        <w:rPr>
          <w:rFonts w:ascii="Times New Roman" w:hAnsi="Times New Roman"/>
          <w:sz w:val="28"/>
          <w:szCs w:val="28"/>
          <w:lang w:eastAsia="ru-RU"/>
        </w:rPr>
        <w:t xml:space="preserve">час виготовлення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D8D">
        <w:rPr>
          <w:rFonts w:ascii="Times New Roman" w:hAnsi="Times New Roman"/>
          <w:sz w:val="28"/>
          <w:szCs w:val="28"/>
          <w:lang w:eastAsia="ru-RU"/>
        </w:rPr>
        <w:t>виробу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D10DD6" w:rsidRPr="004D7D8D" w:rsidRDefault="00D10DD6" w:rsidP="0012132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виховувати дружелюбність, повагу, пріоритет творчості, естетичний смак.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Інструменти та матеріали:</w:t>
      </w:r>
      <w:r w:rsidRPr="004D7D8D">
        <w:rPr>
          <w:rFonts w:ascii="Times New Roman" w:hAnsi="Times New Roman"/>
          <w:sz w:val="28"/>
          <w:szCs w:val="28"/>
          <w:lang w:eastAsia="ru-RU"/>
        </w:rPr>
        <w:t> кольоровий бісер, мідний дріт, ножиці,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Тип уроку:</w:t>
      </w:r>
      <w:r w:rsidRPr="004D7D8D">
        <w:rPr>
          <w:rFonts w:ascii="Times New Roman" w:hAnsi="Times New Roman"/>
          <w:sz w:val="28"/>
          <w:szCs w:val="28"/>
          <w:lang w:eastAsia="ru-RU"/>
        </w:rPr>
        <w:t> формування вмінь і навичок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954BD5">
      <w:pPr>
        <w:spacing w:after="150" w:line="30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ХІД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   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ЗАНЯТТЯ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І. Організаційний момент.</w:t>
      </w:r>
    </w:p>
    <w:p w:rsidR="00D10DD6" w:rsidRPr="00954BD5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               </w:t>
      </w:r>
      <w:r w:rsidRPr="00954BD5">
        <w:rPr>
          <w:rFonts w:ascii="Times New Roman" w:hAnsi="Times New Roman"/>
          <w:iCs/>
          <w:sz w:val="28"/>
          <w:szCs w:val="28"/>
          <w:lang w:eastAsia="ru-RU"/>
        </w:rPr>
        <w:t>Прислів'я:</w:t>
      </w:r>
    </w:p>
    <w:p w:rsidR="00D10DD6" w:rsidRPr="004D7D8D" w:rsidRDefault="00D10DD6" w:rsidP="007563A7">
      <w:pPr>
        <w:numPr>
          <w:ilvl w:val="0"/>
          <w:numId w:val="1"/>
        </w:numPr>
        <w:spacing w:after="0" w:line="300" w:lineRule="atLeast"/>
        <w:ind w:left="375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Легко говорити, та не так легко зробити.</w:t>
      </w:r>
    </w:p>
    <w:p w:rsidR="00D10DD6" w:rsidRPr="004D7D8D" w:rsidRDefault="00D10DD6" w:rsidP="007563A7">
      <w:pPr>
        <w:numPr>
          <w:ilvl w:val="0"/>
          <w:numId w:val="1"/>
        </w:numPr>
        <w:spacing w:after="0" w:line="300" w:lineRule="atLeast"/>
        <w:ind w:left="375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На дерево дивись, як родить, а на людину – як робить.</w:t>
      </w:r>
    </w:p>
    <w:p w:rsidR="00D10DD6" w:rsidRPr="004D7D8D" w:rsidRDefault="00D10DD6" w:rsidP="007563A7">
      <w:pPr>
        <w:numPr>
          <w:ilvl w:val="0"/>
          <w:numId w:val="1"/>
        </w:numPr>
        <w:spacing w:after="0" w:line="300" w:lineRule="atLeast"/>
        <w:ind w:left="375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Ліниві руки не рідня розумній голові.</w:t>
      </w:r>
    </w:p>
    <w:p w:rsidR="00D10DD6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Тож бажаю усім, щоб до кожного з вас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Завітало натхнення сьогодні у клас,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Щоб вам захотілось новеньке пізнати,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Самим научитись та інших навчати.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Тож я побажаю, щоб лінь ви прогнали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Й натхнення щоб кожного дня зустрічали.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ІІ. Актуалізація опорних знань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Які матеріали необхідні для бісероплетіння?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Як підбирати дріт для роботи?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Які види бісеру вам відомі?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ІІІ. Мотивація навчальної діяльності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 Б і с е р</w:t>
      </w:r>
      <w:r w:rsidRPr="004D7D8D">
        <w:rPr>
          <w:rFonts w:ascii="Times New Roman" w:hAnsi="Times New Roman"/>
          <w:sz w:val="28"/>
          <w:szCs w:val="28"/>
          <w:lang w:eastAsia="ru-RU"/>
        </w:rPr>
        <w:t> – це світ, в якому переплітаються найрізноманітніші грані людського таланту, від майстрів, які його створили, до майстрів, які творять з нього. Мініатюрні намистинки, поєднуючись разом, створюють таємничий, чарівний світ. Бісер дарує можливість творити всім без виключення, незалежно від віку, професії, національності, й отримувати від цього радість і задоволення. Сьогодні, здавалося б, померле мистецтво виготовлення бісерних виробів знову стало популярним.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i/>
          <w:iCs/>
          <w:sz w:val="28"/>
          <w:szCs w:val="28"/>
          <w:lang w:eastAsia="ru-RU"/>
        </w:rPr>
        <w:t>(Демонстрація слайдів – вироби з бісеру)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ІУ. Повідомлення теми і завдань уроку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             Учні повинні: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</w:t>
      </w:r>
      <w:r w:rsidRPr="004D7D8D">
        <w:rPr>
          <w:rFonts w:ascii="Times New Roman" w:hAnsi="Times New Roman"/>
          <w:sz w:val="28"/>
          <w:szCs w:val="28"/>
          <w:u w:val="single"/>
          <w:lang w:eastAsia="ru-RU"/>
        </w:rPr>
        <w:t>З н а т и</w:t>
      </w:r>
      <w:r w:rsidRPr="004D7D8D">
        <w:rPr>
          <w:rFonts w:ascii="Times New Roman" w:hAnsi="Times New Roman"/>
          <w:sz w:val="28"/>
          <w:szCs w:val="28"/>
          <w:lang w:eastAsia="ru-RU"/>
        </w:rPr>
        <w:t>: правила безпечної праці та санітарно-гігієнічні вимоги під час виконання практичної роботи,  умовні позначення,  технологічну  послідовність  виготовлення виробу;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4D7D8D">
        <w:rPr>
          <w:rFonts w:ascii="Times New Roman" w:hAnsi="Times New Roman"/>
          <w:sz w:val="28"/>
          <w:szCs w:val="28"/>
          <w:u w:val="single"/>
          <w:lang w:eastAsia="ru-RU"/>
        </w:rPr>
        <w:t xml:space="preserve"> м і т и:</w:t>
      </w:r>
      <w:r w:rsidRPr="004D7D8D">
        <w:rPr>
          <w:rFonts w:ascii="Times New Roman" w:hAnsi="Times New Roman"/>
          <w:sz w:val="28"/>
          <w:szCs w:val="28"/>
          <w:lang w:eastAsia="ru-RU"/>
        </w:rPr>
        <w:t> читати схему, володіти різними способами плетіння, плести вироби.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Вислови на дошці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Ø  «Успіх – це 1% везіння та 99% потіння»  </w:t>
      </w:r>
      <w:r w:rsidRPr="004D7D8D">
        <w:rPr>
          <w:rFonts w:ascii="Times New Roman" w:hAnsi="Times New Roman"/>
          <w:i/>
          <w:iCs/>
          <w:sz w:val="28"/>
          <w:szCs w:val="28"/>
          <w:lang w:eastAsia="ru-RU"/>
        </w:rPr>
        <w:t>Едісон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Ø  «Талант – крапля здібностей і море праці» </w:t>
      </w:r>
      <w:r w:rsidRPr="004D7D8D">
        <w:rPr>
          <w:rFonts w:ascii="Times New Roman" w:hAnsi="Times New Roman"/>
          <w:i/>
          <w:iCs/>
          <w:sz w:val="28"/>
          <w:szCs w:val="28"/>
          <w:lang w:eastAsia="ru-RU"/>
        </w:rPr>
        <w:t>Г.Тютюнник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Якщо ви будете наполегливо працювати на уроці, виявляти активність і старання, то успіх обов'язково буде вашим супутником.</w:t>
      </w:r>
    </w:p>
    <w:p w:rsidR="00D10DD6" w:rsidRPr="004874BC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V. Вивчення нового матеріалу.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Вироби з бісеру проходять через історію всіх цивілізацій світу. Уже 4 тис. років людство знайоме зі склом. Люди навчилися перетворювати звичайне скло у вишукані речі.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Робота в групах </w:t>
      </w:r>
      <w:r w:rsidRPr="00954BD5">
        <w:rPr>
          <w:rFonts w:ascii="Times New Roman" w:hAnsi="Times New Roman"/>
          <w:iCs/>
          <w:sz w:val="28"/>
          <w:szCs w:val="28"/>
          <w:lang w:eastAsia="ru-RU"/>
        </w:rPr>
        <w:t>(кожна група робить повідомлення про бісер)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І – група: «Історія виникнення і розвитку бісероплетіння»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ІІ – група: «Властивості бісеру, його магічне значення»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ІІІ – група: «Роль кольору в бісероплетінні»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ІV – група: «Бісероплетіння і сьогодення»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Default="00D10DD6" w:rsidP="007563A7">
      <w:pPr>
        <w:spacing w:after="150" w:line="300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10DD6" w:rsidRPr="00954BD5" w:rsidRDefault="00D10DD6" w:rsidP="007563A7">
      <w:pPr>
        <w:spacing w:after="150" w:line="300" w:lineRule="atLeast"/>
        <w:jc w:val="center"/>
        <w:rPr>
          <w:rFonts w:ascii="Times New Roman" w:hAnsi="Times New Roman"/>
          <w:color w:val="387026"/>
          <w:sz w:val="44"/>
          <w:szCs w:val="44"/>
          <w:lang w:eastAsia="ru-RU"/>
        </w:rPr>
      </w:pPr>
      <w:r w:rsidRPr="00954BD5">
        <w:rPr>
          <w:rFonts w:ascii="Times New Roman" w:hAnsi="Times New Roman"/>
          <w:b/>
          <w:bCs/>
          <w:color w:val="387026"/>
          <w:sz w:val="44"/>
          <w:szCs w:val="44"/>
          <w:lang w:eastAsia="ru-RU"/>
        </w:rPr>
        <w:t>Історія виникнення і розвитку бісероплетіння</w:t>
      </w:r>
    </w:p>
    <w:p w:rsidR="00D10DD6" w:rsidRPr="004D7D8D" w:rsidRDefault="00D10DD6" w:rsidP="00505D0B">
      <w:pPr>
        <w:spacing w:after="150" w:line="30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pict>
          <v:shape id="Рисунок 7" o:spid="_x0000_s1026" type="#_x0000_t75" style="position:absolute;left:0;text-align:left;margin-left:324.65pt;margin-top:23.6pt;width:148.8pt;height:185.3pt;z-index:251654656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">
            <v:imagedata r:id="rId6" o:title=""/>
            <o:lock v:ext="edit" aspectratio="f"/>
            <w10:wrap type="square"/>
          </v:shape>
        </w:pict>
      </w:r>
      <w:r w:rsidRPr="004D7D8D">
        <w:rPr>
          <w:rFonts w:ascii="Times New Roman" w:hAnsi="Times New Roman"/>
          <w:sz w:val="28"/>
          <w:szCs w:val="28"/>
          <w:lang w:eastAsia="ru-RU"/>
        </w:rPr>
        <w:t>Батьківщиною бісеру вважають 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Стародавній Єгипет</w:t>
      </w:r>
      <w:r w:rsidRPr="004D7D8D">
        <w:rPr>
          <w:rFonts w:ascii="Times New Roman" w:hAnsi="Times New Roman"/>
          <w:sz w:val="28"/>
          <w:szCs w:val="28"/>
          <w:lang w:eastAsia="ru-RU"/>
        </w:rPr>
        <w:t>. Тут бісер і намистинки були не тільки прикрасою, а й засобом обміну на інші товари: бісер за своєю цінністю переважав золото і срібло. Виробництво скла в Європі починається саме від прибуття намистин із 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Єгипту.</w:t>
      </w:r>
      <w:r w:rsidRPr="004D7D8D">
        <w:rPr>
          <w:rFonts w:ascii="Times New Roman" w:hAnsi="Times New Roman"/>
          <w:sz w:val="28"/>
          <w:szCs w:val="28"/>
          <w:lang w:eastAsia="ru-RU"/>
        </w:rPr>
        <w:t> Потім бісер швидко поширився в 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Римі</w:t>
      </w:r>
      <w:r w:rsidRPr="004D7D8D">
        <w:rPr>
          <w:rFonts w:ascii="Times New Roman" w:hAnsi="Times New Roman"/>
          <w:sz w:val="28"/>
          <w:szCs w:val="28"/>
          <w:lang w:eastAsia="ru-RU"/>
        </w:rPr>
        <w:t> та помандрував у 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Візантію,</w:t>
      </w:r>
      <w:r w:rsidRPr="004D7D8D">
        <w:rPr>
          <w:rFonts w:ascii="Times New Roman" w:hAnsi="Times New Roman"/>
          <w:sz w:val="28"/>
          <w:szCs w:val="28"/>
          <w:lang w:eastAsia="ru-RU"/>
        </w:rPr>
        <w:t> а звідтіля – до ще молодої 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Венеції.</w:t>
      </w:r>
      <w:r w:rsidRPr="004D7D8D">
        <w:rPr>
          <w:rFonts w:ascii="Times New Roman" w:hAnsi="Times New Roman"/>
          <w:sz w:val="28"/>
          <w:szCs w:val="28"/>
          <w:lang w:eastAsia="ru-RU"/>
        </w:rPr>
        <w:t> Венеціанський бісер заполонив увесь світ, приносячи колосальні прибутки своїй республіці.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Відкриття Америки надзвичайно сприяло розквіту бісерної справи. Найкращі землі Америки мали «ціну намиста». А в часи рабовласництва в Африці можна було за кілька низок бісеру курити раба.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27" type="#_x0000_t75" style="position:absolute;margin-left:277.4pt;margin-top:19.8pt;width:210.25pt;height:164.65pt;z-index:251653632;visibility:visible" wrapcoords="1003 1276 1003 18262 1466 18556 3471 18556 18051 18556 18746 18556 19286 17771 19209 4418 18977 1276 1003 127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">
            <v:imagedata r:id="rId7" o:title=""/>
            <o:lock v:ext="edit" aspectratio="f"/>
            <w10:wrap type="through"/>
          </v:shape>
        </w:pict>
      </w:r>
      <w:r w:rsidRPr="004D7D8D">
        <w:rPr>
          <w:rFonts w:ascii="Times New Roman" w:hAnsi="Times New Roman"/>
          <w:sz w:val="28"/>
          <w:szCs w:val="28"/>
          <w:lang w:eastAsia="ru-RU"/>
        </w:rPr>
        <w:t>     Назва «бісер» походить від арабського слова «бусра» або «бусер» і означає «фальшиві перли». Метод склоробства випадково відкрили фінікійські купці. Одного разу, під час своєї мандрівки по морю, вони висадилися на берег Сирії і вирішили приготувати собі їжу на багатті. Камені, на яких стояв горщик з їжею, виявилися великими шматками селітри. Від сильного жару вони розплавились і, з'єднавшись із піском, утворили рідке скло. Тому саме фінікійські купці продавали скло й вироби з нього по всьому Середземномор'ю.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Бісерні промисли існували на початку ХУІІІст. В Чернігівській губернії, у Галичині. Особливо були розвинені художні ремесла на Поділлі, Гуцульщині, у Тернополі, Чорткові,Борщі, Городенці, Коломиї, Косові, Чернівцях. Продавали вироби на місцевих ярмарках або їх пересилали в Москву, Петербург, Київ, Полтаву.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28" type="#_x0000_t75" style="position:absolute;margin-left:316.2pt;margin-top:79.15pt;width:131.25pt;height:91.5pt;z-index:251655680;visibility:visible">
            <v:imagedata r:id="rId8" o:title=""/>
            <w10:wrap type="square"/>
          </v:shape>
        </w:pict>
      </w:r>
      <w:r w:rsidRPr="004D7D8D">
        <w:rPr>
          <w:rFonts w:ascii="Times New Roman" w:hAnsi="Times New Roman"/>
          <w:sz w:val="28"/>
          <w:szCs w:val="28"/>
          <w:lang w:eastAsia="ru-RU"/>
        </w:rPr>
        <w:t>     Намистом прикрашали одяг, шию, руки, ноги та й зрештою, все, на що їх можна одягти, пришити, прив'язати, вплести. В Індії такі вироби називали хар, в Ефіопії -  чале, в Болгарії, Румунії, Молдові – гардан, у Білорусії – горлячки, в Україні – гердан, сиплячки, в Литві – каролінес, у Росії – ожерелки, цепочки та фенєчки.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Отже, довгий і складний шлях пройшов бісер, щоб тепер радувати нас своєю красою.</w:t>
      </w:r>
      <w:r w:rsidRPr="00873B0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954BD5" w:rsidRDefault="00D10DD6" w:rsidP="007563A7">
      <w:pPr>
        <w:spacing w:after="150" w:line="300" w:lineRule="atLeast"/>
        <w:jc w:val="center"/>
        <w:rPr>
          <w:rFonts w:ascii="Times New Roman" w:hAnsi="Times New Roman"/>
          <w:color w:val="387026"/>
          <w:sz w:val="40"/>
          <w:szCs w:val="40"/>
          <w:lang w:eastAsia="ru-RU"/>
        </w:rPr>
      </w:pPr>
      <w:r w:rsidRPr="00954BD5">
        <w:rPr>
          <w:rFonts w:ascii="Times New Roman" w:hAnsi="Times New Roman"/>
          <w:b/>
          <w:bCs/>
          <w:color w:val="387026"/>
          <w:sz w:val="40"/>
          <w:szCs w:val="40"/>
          <w:lang w:eastAsia="ru-RU"/>
        </w:rPr>
        <w:t>Властивості бісеру, його магічне значення</w:t>
      </w:r>
    </w:p>
    <w:p w:rsidR="00D10DD6" w:rsidRPr="004D7D8D" w:rsidRDefault="00D10DD6" w:rsidP="007563A7">
      <w:pPr>
        <w:spacing w:after="150" w:line="30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Знання про різні властивості бісеру, включаючи його містичні властивості, дають можливість уважніше ставитися до вибору бісерних виробів. Бісер виготовляють зі скла, а скло часто використовувалося магами й віщунами як засіб для ясновидіння.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Найпростіші вироби – фєнєчки – володіють властивістю «відганяти» лихе око і заздрість. Існують дані, що за допомогою виробів з бісеру можна зняти головний біль і справитися зі стресом.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Кожен майстер вкладає частинку своєї душі у виріб. І це залежить від того, з яким настроєм і бажанням майстер робить свою роботу. Вироби ручної роботи володіють властивою тільки їм енергетикою. От чому деякі речі нам здаються «теплими», а інші не викликають ніяких емоцій.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Оскільки бісерні вироби, особливо прикраси, легко вбирають негативну енергію, їх часто носять як обереги й амулети. При перенасиченні негативною енергією виріб з бісеру може порватися або загубитися.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Отже, що потрібно знати, купуючи виріб з бісеру? Якщо виріб куплений у незнайомої людини, то краще всього  «розрядити» придбану річ – на декілька днів покласти в землю. Через деякий час виріб «настроїться» на нового господаря й охоронятиме його від сторонніх дій.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Найсильнішу енергетичну дію мають картини з бісеру, оскільки енергетикою володіє не тільки матеріал, а й зображення. Тому картини з бісеру є не лише амулетом помешкання або оберегом людини, а й джерелом енергії.</w:t>
      </w:r>
    </w:p>
    <w:p w:rsidR="00D10DD6" w:rsidRPr="00954BD5" w:rsidRDefault="00D10DD6" w:rsidP="00954BD5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954BD5">
        <w:rPr>
          <w:rFonts w:ascii="Times New Roman" w:hAnsi="Times New Roman"/>
          <w:b/>
          <w:bCs/>
          <w:color w:val="387026"/>
          <w:sz w:val="44"/>
          <w:szCs w:val="44"/>
          <w:lang w:eastAsia="ru-RU"/>
        </w:rPr>
        <w:t>Роль кольору в бісероплетінні</w:t>
      </w:r>
      <w:r w:rsidRPr="00954BD5">
        <w:rPr>
          <w:rFonts w:ascii="Times New Roman" w:hAnsi="Times New Roman"/>
          <w:color w:val="387026"/>
          <w:sz w:val="44"/>
          <w:szCs w:val="44"/>
          <w:lang w:eastAsia="ru-RU"/>
        </w:rPr>
        <w:t>.</w:t>
      </w:r>
    </w:p>
    <w:p w:rsidR="00D10DD6" w:rsidRPr="004D7D8D" w:rsidRDefault="00D10DD6" w:rsidP="007563A7">
      <w:pPr>
        <w:spacing w:after="150" w:line="30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29" type="#_x0000_t75" style="position:absolute;left:0;text-align:left;margin-left:-9.3pt;margin-top:16.75pt;width:137.25pt;height:137.25pt;z-index:251656704;visibility:visible">
            <v:imagedata r:id="rId9" o:title=""/>
            <w10:wrap type="square"/>
          </v:shape>
        </w:pict>
      </w:r>
    </w:p>
    <w:p w:rsidR="00D10DD6" w:rsidRPr="004D7D8D" w:rsidRDefault="00D10DD6" w:rsidP="007653D5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4D7D8D">
        <w:rPr>
          <w:rFonts w:ascii="Times New Roman" w:hAnsi="Times New Roman"/>
          <w:sz w:val="28"/>
          <w:szCs w:val="28"/>
          <w:lang w:eastAsia="ru-RU"/>
        </w:rPr>
        <w:t>Вважається, червоний колір – колір любові. Але в бісерних виробах це не так. Червоні та оранжеві відтінки бісеру дуже добре захищають свого господаря від «лихого» ока. Однак велика кількість бісеру цього кольору може викликати у людини сильні шлункові або кишкові розлади.</w:t>
      </w:r>
    </w:p>
    <w:p w:rsidR="00D10DD6" w:rsidRPr="004D7D8D" w:rsidRDefault="00D10DD6" w:rsidP="007653D5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Жовтий колір також добре захищає. Жовтий бісер з металевим блиском має властивість притягати прибуток до господаря.</w:t>
      </w:r>
    </w:p>
    <w:p w:rsidR="00D10DD6" w:rsidRPr="004D7D8D" w:rsidRDefault="00D10DD6" w:rsidP="007653D5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Якщо у вас є проблеми, пов'язані з самотністю, то найкраще підійде голубий або зелений колір без металевого блиску.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Чорний і білий бісер без металевого блиску дуже добре очищає біополе людини від негативних емоцій, робить його роздум твердим, а волю – непохитною.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Бузковий бісер з металевим блиском наближає до нових романтичних стосунків.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954BD5" w:rsidRDefault="00D10DD6" w:rsidP="007563A7">
      <w:pPr>
        <w:spacing w:after="150" w:line="300" w:lineRule="atLeast"/>
        <w:jc w:val="center"/>
        <w:rPr>
          <w:rFonts w:ascii="Times New Roman" w:hAnsi="Times New Roman"/>
          <w:color w:val="387026"/>
          <w:sz w:val="44"/>
          <w:szCs w:val="44"/>
          <w:lang w:eastAsia="ru-RU"/>
        </w:rPr>
      </w:pPr>
      <w:r w:rsidRPr="00954BD5">
        <w:rPr>
          <w:rFonts w:ascii="Times New Roman" w:hAnsi="Times New Roman"/>
          <w:b/>
          <w:bCs/>
          <w:color w:val="387026"/>
          <w:sz w:val="44"/>
          <w:szCs w:val="44"/>
          <w:lang w:eastAsia="ru-RU"/>
        </w:rPr>
        <w:t>Бісероплетіння і сьогодення</w:t>
      </w:r>
    </w:p>
    <w:p w:rsidR="00D10DD6" w:rsidRPr="004D7D8D" w:rsidRDefault="00D10DD6" w:rsidP="007563A7">
      <w:pPr>
        <w:spacing w:after="150" w:line="30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1" o:spid="_x0000_s1030" type="#_x0000_t75" style="position:absolute;margin-left:-41.6pt;margin-top:52.4pt;width:249.6pt;height:195.85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">
            <v:imagedata r:id="rId10" o:title=""/>
            <o:lock v:ext="edit" aspectratio="f"/>
            <w10:wrap type="square"/>
          </v:shape>
        </w:pict>
      </w:r>
      <w:r w:rsidRPr="004D7D8D">
        <w:rPr>
          <w:rFonts w:ascii="Times New Roman" w:hAnsi="Times New Roman"/>
          <w:sz w:val="28"/>
          <w:szCs w:val="28"/>
          <w:lang w:eastAsia="ru-RU"/>
        </w:rPr>
        <w:t>     У наш час за допомогою новітніх технологій промисловість випускає модні прикраси, які можуть задовольнити смак будь-якої людини. Проте ручна робота – це красиво, оригінально і дуже дорого. За багато століть бісер аніскільки не втратив своєї цінності.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У скринях наших прабабусь можна знайти чимало чарівних речей, оздоблених бісером та дрібним намистом. Тканини того часу були нестійкими і часто псувалися, речі виходили з моди, і тоді бісер обережно випорювали, промивали і використовували в нових виробах.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У дітей, які займаються бісероплетіння, розвивається моторика, посидючість, кольоросприйняття. Дівчатка плетуть собі різні прикраси, а хлопчики перетворюють бісер на сувенір або іграшку.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</w:t>
      </w:r>
    </w:p>
    <w:p w:rsidR="00D10DD6" w:rsidRPr="004D7D8D" w:rsidRDefault="00D10DD6" w:rsidP="007563A7">
      <w:pPr>
        <w:spacing w:after="150" w:line="30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Правила роботи з бісером:</w:t>
      </w:r>
    </w:p>
    <w:p w:rsidR="00D10DD6" w:rsidRPr="004D7D8D" w:rsidRDefault="00D10DD6" w:rsidP="007563A7">
      <w:pPr>
        <w:spacing w:after="150" w:line="30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Працювати з бісером на білій серветці,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Брати на урок лише необхідний бісер і в необхідній кількості,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Брати бісер із серветки дротиною або голкою,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Виявлений у ході роботи брак бісеру, відкладати в окрему коробочку, щоб не поранити руку,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Місце роботи повинно бути добре освітленим.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А тепер перейдемо до практичної частини уроку, бо як говорить корейське прислів'я: « Що користі в бісері, коли він не нанизаний».</w:t>
      </w:r>
    </w:p>
    <w:p w:rsidR="00D10DD6" w:rsidRPr="00954BD5" w:rsidRDefault="00D10DD6" w:rsidP="007563A7">
      <w:pPr>
        <w:spacing w:after="150" w:line="300" w:lineRule="atLeast"/>
        <w:rPr>
          <w:rFonts w:ascii="Times New Roman" w:hAnsi="Times New Roman"/>
          <w:b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  <w:r w:rsidRPr="00954BD5">
        <w:rPr>
          <w:rFonts w:ascii="Times New Roman" w:hAnsi="Times New Roman"/>
          <w:b/>
          <w:bCs/>
          <w:iCs/>
          <w:color w:val="387026"/>
          <w:sz w:val="44"/>
          <w:szCs w:val="44"/>
          <w:lang w:eastAsia="ru-RU"/>
        </w:rPr>
        <w:t>Налаштування на роботу.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(учні віршованими рядочками надихають своїх товаришів на творчість)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Рішучість до нас на урок завітала.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Та й енергійність її наздогнала.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Завзяття з умінням до класу прийшли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Й любов до навчання з собою взяли.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Терпіння й активність не забарились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І творчість, звичайно, до класу  з'явилась.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Якщо об'єднати все в одне ціле,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То можна сміливо на братись за діло.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Якщо ж вони стануть усі в один ряд,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То вийде відмінний у нас результат.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4" o:spid="_x0000_s1031" type="#_x0000_t75" style="position:absolute;margin-left:271.2pt;margin-top:22.6pt;width:166.45pt;height:121.5pt;z-index:251658752;visibility:visible">
            <v:imagedata r:id="rId11" o:title=""/>
            <w10:wrap type="square"/>
          </v:shape>
        </w:pict>
      </w: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VІ. Практична робота.</w:t>
      </w:r>
    </w:p>
    <w:p w:rsidR="00D10DD6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Продовжуємо роботу в групах.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І група – Сувенір</w:t>
      </w:r>
      <w:r>
        <w:rPr>
          <w:rFonts w:ascii="Times New Roman" w:hAnsi="Times New Roman"/>
          <w:sz w:val="28"/>
          <w:szCs w:val="28"/>
          <w:lang w:eastAsia="ru-RU"/>
        </w:rPr>
        <w:t xml:space="preserve"> (сова-символ мудрості)                              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ІІ група – Фєнєчки,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 xml:space="preserve">ІІІ група – Букет </w:t>
      </w:r>
      <w:r>
        <w:rPr>
          <w:rFonts w:ascii="Times New Roman" w:hAnsi="Times New Roman"/>
          <w:sz w:val="28"/>
          <w:szCs w:val="28"/>
          <w:lang w:eastAsia="ru-RU"/>
        </w:rPr>
        <w:t>волошок</w:t>
      </w:r>
      <w:r w:rsidRPr="004D7D8D">
        <w:rPr>
          <w:rFonts w:ascii="Times New Roman" w:hAnsi="Times New Roman"/>
          <w:sz w:val="28"/>
          <w:szCs w:val="28"/>
          <w:lang w:eastAsia="ru-RU"/>
        </w:rPr>
        <w:t>, </w:t>
      </w: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7" o:spid="_x0000_s1032" type="#_x0000_t75" style="position:absolute;margin-left:203.7pt;margin-top:23.2pt;width:192pt;height:2in;z-index:251660800;visibility:visible">
            <v:imagedata r:id="rId12" o:title=""/>
            <w10:wrap type="square"/>
          </v:shape>
        </w:pict>
      </w: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33" type="#_x0000_t75" style="position:absolute;margin-left:5.7pt;margin-top:4.9pt;width:141.75pt;height:163.5pt;z-index:251659776;visibility:visible">
            <v:imagedata r:id="rId13" o:title="" cropbottom="10977f" cropright="3038f"/>
            <w10:wrap type="square"/>
          </v:shape>
        </w:pict>
      </w: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Default="00D10DD6" w:rsidP="007563A7">
      <w:pPr>
        <w:spacing w:after="150" w:line="300" w:lineRule="atLeast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10DD6" w:rsidRPr="00625E3E" w:rsidRDefault="00D10DD6" w:rsidP="007563A7">
      <w:pPr>
        <w:spacing w:after="150" w:line="300" w:lineRule="atLeast"/>
        <w:rPr>
          <w:rFonts w:ascii="Times New Roman" w:hAnsi="Times New Roman"/>
          <w:color w:val="03546C"/>
          <w:sz w:val="40"/>
          <w:szCs w:val="40"/>
          <w:lang w:eastAsia="ru-RU"/>
        </w:rPr>
      </w:pPr>
      <w:r w:rsidRPr="00625E3E">
        <w:rPr>
          <w:rFonts w:ascii="Times New Roman" w:hAnsi="Times New Roman"/>
          <w:b/>
          <w:bCs/>
          <w:iCs/>
          <w:color w:val="03546C"/>
          <w:sz w:val="40"/>
          <w:szCs w:val="40"/>
          <w:lang w:eastAsia="ru-RU"/>
        </w:rPr>
        <w:t>Фізкультхвилинка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Бісер ми в руках тримали,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 Втому рученьки пізнали,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Треба трошки відпочити,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Та роботу закінчити.</w:t>
      </w:r>
      <w:r w:rsidRPr="00625E3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Руки вгору, руки вниз,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Навкруг себе обернись,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 Руки вгору, руки в боки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                  Та пройди чотири кроки.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В кінці практичної роботи, представники кожної групи діляться секретами і технологією виготовлення обраного виробу.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VІІ. Підсумок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заняття</w:t>
      </w:r>
      <w:r w:rsidRPr="004D7D8D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Що сподобалося на уроці?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Які труднощі виникали при виготовлені виробу?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Як їх здолали?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-          Що корисного взяли для себе з сьогоднішнього уроку?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15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9" o:spid="_x0000_s1034" type="#_x0000_t75" style="position:absolute;margin-left:69.35pt;margin-top:457.25pt;width:290.9pt;height:216.95pt;z-index:25166182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">
            <v:imagedata r:id="rId14" o:title=""/>
            <o:lock v:ext="edit" aspectratio="f"/>
            <w10:wrap type="square" anchorx="margin" anchory="margin"/>
          </v:shape>
        </w:pict>
      </w:r>
      <w:r w:rsidRPr="004D7D8D">
        <w:rPr>
          <w:rFonts w:ascii="Times New Roman" w:hAnsi="Times New Roman"/>
          <w:sz w:val="28"/>
          <w:szCs w:val="28"/>
          <w:lang w:eastAsia="ru-RU"/>
        </w:rPr>
        <w:br/>
        <w:t> </w:t>
      </w:r>
    </w:p>
    <w:p w:rsidR="00D10DD6" w:rsidRPr="004D7D8D" w:rsidRDefault="00D10DD6" w:rsidP="007563A7">
      <w:pPr>
        <w:spacing w:after="0" w:line="15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t> </w:t>
      </w:r>
    </w:p>
    <w:p w:rsidR="00D10DD6" w:rsidRPr="004D7D8D" w:rsidRDefault="00D10DD6" w:rsidP="007563A7">
      <w:pPr>
        <w:spacing w:after="0" w:line="300" w:lineRule="atLeast"/>
        <w:rPr>
          <w:rFonts w:ascii="Times New Roman" w:hAnsi="Times New Roman"/>
          <w:sz w:val="28"/>
          <w:szCs w:val="28"/>
          <w:lang w:eastAsia="ru-RU"/>
        </w:rPr>
      </w:pPr>
    </w:p>
    <w:p w:rsidR="00D10DD6" w:rsidRDefault="00D10DD6" w:rsidP="00650A43">
      <w:pPr>
        <w:spacing w:after="240" w:line="300" w:lineRule="atLeast"/>
        <w:rPr>
          <w:rFonts w:ascii="Times New Roman" w:hAnsi="Times New Roman"/>
          <w:sz w:val="28"/>
          <w:szCs w:val="28"/>
          <w:lang w:eastAsia="ru-RU"/>
        </w:rPr>
      </w:pPr>
      <w:r w:rsidRPr="004D7D8D">
        <w:rPr>
          <w:rFonts w:ascii="Times New Roman" w:hAnsi="Times New Roman"/>
          <w:sz w:val="28"/>
          <w:szCs w:val="28"/>
          <w:lang w:eastAsia="ru-RU"/>
        </w:rPr>
        <w:br w:type="textWrapping" w:clear="all"/>
      </w:r>
      <w:bookmarkStart w:id="0" w:name="comm"/>
      <w:bookmarkEnd w:id="0"/>
    </w:p>
    <w:p w:rsidR="00D10DD6" w:rsidRPr="00650A43" w:rsidRDefault="00D10DD6" w:rsidP="00650A43">
      <w:pPr>
        <w:spacing w:after="240" w:line="300" w:lineRule="atLeast"/>
        <w:rPr>
          <w:rFonts w:ascii="Times New Roman" w:hAnsi="Times New Roman"/>
          <w:sz w:val="28"/>
          <w:szCs w:val="28"/>
          <w:lang w:eastAsia="ru-RU"/>
        </w:rPr>
      </w:pPr>
    </w:p>
    <w:sectPr w:rsidR="00D10DD6" w:rsidRPr="00650A43" w:rsidSect="00D22F0F">
      <w:pgSz w:w="11906" w:h="16838"/>
      <w:pgMar w:top="1134" w:right="850" w:bottom="1134" w:left="1701" w:header="708" w:footer="708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526FD"/>
    <w:multiLevelType w:val="multilevel"/>
    <w:tmpl w:val="EC16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C30FDE"/>
    <w:multiLevelType w:val="multilevel"/>
    <w:tmpl w:val="13A6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63A7"/>
    <w:rsid w:val="00121327"/>
    <w:rsid w:val="00247602"/>
    <w:rsid w:val="004612A9"/>
    <w:rsid w:val="004874BC"/>
    <w:rsid w:val="004D7D8D"/>
    <w:rsid w:val="00505D0B"/>
    <w:rsid w:val="00625E3E"/>
    <w:rsid w:val="00650A43"/>
    <w:rsid w:val="007563A7"/>
    <w:rsid w:val="007653D5"/>
    <w:rsid w:val="00873661"/>
    <w:rsid w:val="00873B0E"/>
    <w:rsid w:val="0089467C"/>
    <w:rsid w:val="00954BD5"/>
    <w:rsid w:val="00A00209"/>
    <w:rsid w:val="00A37655"/>
    <w:rsid w:val="00AF4B73"/>
    <w:rsid w:val="00D07DE9"/>
    <w:rsid w:val="00D10DD6"/>
    <w:rsid w:val="00D22F0F"/>
    <w:rsid w:val="00D237F2"/>
    <w:rsid w:val="00D7128B"/>
    <w:rsid w:val="00DE5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B7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75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63A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7563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7563A7"/>
    <w:rPr>
      <w:rFonts w:ascii="Arial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563A7"/>
    <w:rPr>
      <w:rFonts w:cs="Times New Roman"/>
    </w:rPr>
  </w:style>
  <w:style w:type="paragraph" w:styleId="ListParagraph">
    <w:name w:val="List Paragraph"/>
    <w:basedOn w:val="Normal"/>
    <w:uiPriority w:val="99"/>
    <w:qFormat/>
    <w:rsid w:val="007563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7563A7"/>
    <w:rPr>
      <w:rFonts w:cs="Times New Roman"/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7563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7563A7"/>
    <w:rPr>
      <w:rFonts w:ascii="Arial" w:hAnsi="Arial" w:cs="Arial"/>
      <w:vanish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63A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946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31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4254">
              <w:marLeft w:val="0"/>
              <w:marRight w:val="0"/>
              <w:marTop w:val="0"/>
              <w:marBottom w:val="0"/>
              <w:divBdr>
                <w:top w:val="single" w:sz="6" w:space="0" w:color="E4E6E7"/>
                <w:left w:val="single" w:sz="6" w:space="0" w:color="E4E6E7"/>
                <w:bottom w:val="single" w:sz="6" w:space="0" w:color="E4E6E7"/>
                <w:right w:val="single" w:sz="6" w:space="0" w:color="E4E6E7"/>
              </w:divBdr>
              <w:divsChild>
                <w:div w:id="213031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3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3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31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3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4265">
                      <w:marLeft w:val="6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1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31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3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3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1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4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8</Pages>
  <Words>1471</Words>
  <Characters>8389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Аня</cp:lastModifiedBy>
  <cp:revision>7</cp:revision>
  <dcterms:created xsi:type="dcterms:W3CDTF">2013-05-17T05:48:00Z</dcterms:created>
  <dcterms:modified xsi:type="dcterms:W3CDTF">2015-02-03T12:48:00Z</dcterms:modified>
</cp:coreProperties>
</file>